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D50E8" w14:textId="77777777" w:rsidR="00FE7630" w:rsidRDefault="00FE7630" w:rsidP="00BA16DE">
      <w:pPr>
        <w:spacing w:after="0" w:line="360" w:lineRule="auto"/>
        <w:rPr>
          <w:noProof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01104EC1" wp14:editId="69AA02ED">
            <wp:simplePos x="0" y="0"/>
            <wp:positionH relativeFrom="margin">
              <wp:posOffset>-137795</wp:posOffset>
            </wp:positionH>
            <wp:positionV relativeFrom="paragraph">
              <wp:posOffset>-934720</wp:posOffset>
            </wp:positionV>
            <wp:extent cx="977900" cy="10001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nak a prapor obc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" t="2577" r="50397" b="3225"/>
                    <a:stretch/>
                  </pic:blipFill>
                  <pic:spPr bwMode="auto">
                    <a:xfrm>
                      <a:off x="0" y="0"/>
                      <a:ext cx="991560" cy="1014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2D3D16" w14:textId="77777777" w:rsidR="00592451" w:rsidRDefault="00592451"/>
    <w:p w14:paraId="798D31C1" w14:textId="77777777" w:rsidR="00592451" w:rsidRPr="000348F6" w:rsidRDefault="00592451" w:rsidP="00592451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0348F6">
        <w:rPr>
          <w:b/>
          <w:sz w:val="32"/>
          <w:szCs w:val="32"/>
        </w:rPr>
        <w:t xml:space="preserve">Čestné prohlášení </w:t>
      </w:r>
    </w:p>
    <w:p w14:paraId="38BAC53B" w14:textId="77777777" w:rsidR="00592451" w:rsidRDefault="00592451" w:rsidP="00592451">
      <w:pPr>
        <w:rPr>
          <w:sz w:val="28"/>
          <w:szCs w:val="28"/>
        </w:rPr>
      </w:pPr>
    </w:p>
    <w:p w14:paraId="702D4C9C" w14:textId="77777777" w:rsidR="00153B8A" w:rsidRDefault="00592451" w:rsidP="00592451">
      <w:pPr>
        <w:rPr>
          <w:sz w:val="24"/>
          <w:szCs w:val="24"/>
        </w:rPr>
      </w:pPr>
      <w:r>
        <w:rPr>
          <w:sz w:val="24"/>
          <w:szCs w:val="24"/>
        </w:rPr>
        <w:t xml:space="preserve">Jméno a příjmení: </w:t>
      </w:r>
    </w:p>
    <w:p w14:paraId="7965ACC4" w14:textId="02ED6DA4" w:rsidR="0069494F" w:rsidRDefault="000A6A35" w:rsidP="00592451">
      <w:pPr>
        <w:rPr>
          <w:sz w:val="24"/>
          <w:szCs w:val="24"/>
        </w:rPr>
      </w:pPr>
      <w:r>
        <w:rPr>
          <w:sz w:val="24"/>
          <w:szCs w:val="24"/>
        </w:rPr>
        <w:t>Adresa trvalého pobytu:</w:t>
      </w:r>
      <w:r w:rsidR="007B485E">
        <w:rPr>
          <w:sz w:val="24"/>
          <w:szCs w:val="24"/>
        </w:rPr>
        <w:t xml:space="preserve"> </w:t>
      </w:r>
    </w:p>
    <w:p w14:paraId="4CA1C8E6" w14:textId="55B99D23" w:rsidR="000A6A35" w:rsidRDefault="000A6A35" w:rsidP="000A6A3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Adresa </w:t>
      </w:r>
      <w:r w:rsidR="001629D7">
        <w:rPr>
          <w:sz w:val="24"/>
          <w:szCs w:val="24"/>
        </w:rPr>
        <w:t>kde se zdržuji</w:t>
      </w:r>
      <w:r>
        <w:rPr>
          <w:sz w:val="24"/>
          <w:szCs w:val="24"/>
        </w:rPr>
        <w:t>:</w:t>
      </w:r>
    </w:p>
    <w:p w14:paraId="75A4F665" w14:textId="77777777" w:rsidR="000A6A35" w:rsidRDefault="000A6A35" w:rsidP="000A6A35">
      <w:pPr>
        <w:spacing w:after="0" w:line="240" w:lineRule="auto"/>
        <w:rPr>
          <w:sz w:val="24"/>
          <w:szCs w:val="24"/>
        </w:rPr>
      </w:pPr>
    </w:p>
    <w:p w14:paraId="548D6E89" w14:textId="77777777" w:rsidR="0069494F" w:rsidRDefault="000A6A35" w:rsidP="000A6A3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Kontakt (email, tel.):</w:t>
      </w:r>
      <w:r w:rsidR="0069494F">
        <w:rPr>
          <w:sz w:val="24"/>
          <w:szCs w:val="24"/>
        </w:rPr>
        <w:t xml:space="preserve"> </w:t>
      </w:r>
    </w:p>
    <w:p w14:paraId="50D662B2" w14:textId="77777777" w:rsidR="00592451" w:rsidRDefault="00724AD5" w:rsidP="0059245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953A34" w14:textId="77777777" w:rsidR="00592451" w:rsidRDefault="00592451" w:rsidP="0059245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 r o h l a š u j i , </w:t>
      </w:r>
      <w:r w:rsidR="00BD5B2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ž e </w:t>
      </w:r>
    </w:p>
    <w:p w14:paraId="36E6BA2D" w14:textId="77777777" w:rsidR="00E37551" w:rsidRDefault="00E37551" w:rsidP="00592451">
      <w:pPr>
        <w:jc w:val="center"/>
        <w:rPr>
          <w:b/>
          <w:sz w:val="24"/>
          <w:szCs w:val="24"/>
        </w:rPr>
      </w:pPr>
    </w:p>
    <w:p w14:paraId="4C812FA8" w14:textId="67A6D4DC" w:rsidR="00E37551" w:rsidRDefault="00E170F9" w:rsidP="000248EF">
      <w:pPr>
        <w:pStyle w:val="Odstavecseseznamem"/>
        <w:numPr>
          <w:ilvl w:val="0"/>
          <w:numId w:val="3"/>
        </w:numPr>
        <w:spacing w:after="0" w:line="360" w:lineRule="auto"/>
        <w:rPr>
          <w:bCs/>
          <w:sz w:val="24"/>
          <w:szCs w:val="24"/>
        </w:rPr>
      </w:pPr>
      <w:r w:rsidRPr="00E170F9">
        <w:rPr>
          <w:bCs/>
          <w:sz w:val="24"/>
          <w:szCs w:val="24"/>
        </w:rPr>
        <w:t xml:space="preserve">Pobývám </w:t>
      </w:r>
      <w:r w:rsidR="001629D7">
        <w:rPr>
          <w:bCs/>
          <w:sz w:val="24"/>
          <w:szCs w:val="24"/>
        </w:rPr>
        <w:t xml:space="preserve">v kalendářním roce …………. </w:t>
      </w:r>
      <w:r w:rsidRPr="00E170F9">
        <w:rPr>
          <w:bCs/>
          <w:sz w:val="24"/>
          <w:szCs w:val="24"/>
        </w:rPr>
        <w:t>v zahraničí</w:t>
      </w:r>
      <w:r w:rsidR="00E37551" w:rsidRPr="00E170F9">
        <w:rPr>
          <w:bCs/>
          <w:sz w:val="24"/>
          <w:szCs w:val="24"/>
        </w:rPr>
        <w:t xml:space="preserve"> </w:t>
      </w:r>
    </w:p>
    <w:p w14:paraId="6C4E1F79" w14:textId="2F298A2E" w:rsidR="001629D7" w:rsidRPr="00E170F9" w:rsidRDefault="001629D7" w:rsidP="000248EF">
      <w:pPr>
        <w:pStyle w:val="Odstavecseseznamem"/>
        <w:numPr>
          <w:ilvl w:val="0"/>
          <w:numId w:val="3"/>
        </w:numPr>
        <w:spacing w:after="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Pobývám v kalendářním roce …………. mimo bydliště </w:t>
      </w:r>
    </w:p>
    <w:p w14:paraId="130E1BAC" w14:textId="77777777" w:rsidR="00E37551" w:rsidRDefault="00E37551" w:rsidP="00E37551">
      <w:pPr>
        <w:pStyle w:val="Odstavecseseznamem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Pobývám v léčebně dlouhodobě nemocných</w:t>
      </w:r>
    </w:p>
    <w:p w14:paraId="1F484E95" w14:textId="77777777" w:rsidR="00E37551" w:rsidRDefault="00E37551" w:rsidP="00E37551">
      <w:pPr>
        <w:pStyle w:val="Odstavecseseznamem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Pobývám v domově pro seniory</w:t>
      </w:r>
    </w:p>
    <w:p w14:paraId="33FB6D57" w14:textId="77777777" w:rsidR="00E37551" w:rsidRDefault="00E37551" w:rsidP="00E37551">
      <w:pPr>
        <w:pStyle w:val="Odstavecseseznamem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Jsem ve výkonu trestu odnětí svobody</w:t>
      </w:r>
    </w:p>
    <w:p w14:paraId="4F9E79D2" w14:textId="77777777" w:rsidR="00E37551" w:rsidRDefault="00E37551" w:rsidP="00592451">
      <w:pPr>
        <w:jc w:val="center"/>
        <w:rPr>
          <w:b/>
          <w:sz w:val="24"/>
          <w:szCs w:val="24"/>
        </w:rPr>
      </w:pPr>
    </w:p>
    <w:p w14:paraId="0DB4579E" w14:textId="77777777" w:rsidR="00724AD5" w:rsidRDefault="00724AD5" w:rsidP="000348F6">
      <w:pPr>
        <w:spacing w:after="0" w:line="240" w:lineRule="auto"/>
        <w:jc w:val="both"/>
        <w:rPr>
          <w:sz w:val="24"/>
          <w:szCs w:val="24"/>
        </w:rPr>
      </w:pPr>
    </w:p>
    <w:p w14:paraId="5A91F235" w14:textId="77777777" w:rsidR="00724AD5" w:rsidRDefault="00724AD5" w:rsidP="000348F6">
      <w:pPr>
        <w:spacing w:after="0" w:line="240" w:lineRule="auto"/>
        <w:jc w:val="both"/>
        <w:rPr>
          <w:sz w:val="24"/>
          <w:szCs w:val="24"/>
        </w:rPr>
      </w:pPr>
    </w:p>
    <w:p w14:paraId="2C05C2BB" w14:textId="77777777" w:rsidR="00592451" w:rsidRDefault="00592451" w:rsidP="000348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Dále prohlašuji, že uvedené údaje jsou pravdivé a úplné. Jsem si vědom(a) právních následků nepravdivého čestného prohlášení, zejména pak následků trestních. </w:t>
      </w:r>
    </w:p>
    <w:p w14:paraId="740C53DA" w14:textId="77777777" w:rsidR="00592451" w:rsidRDefault="00592451" w:rsidP="000348F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Prohlášení se vydává pro Obecní úřad Sušice.</w:t>
      </w:r>
    </w:p>
    <w:p w14:paraId="17F9BCD2" w14:textId="77777777" w:rsidR="00592451" w:rsidRDefault="00592451" w:rsidP="00592451">
      <w:pPr>
        <w:spacing w:after="0" w:line="360" w:lineRule="auto"/>
        <w:jc w:val="both"/>
        <w:rPr>
          <w:sz w:val="24"/>
          <w:szCs w:val="24"/>
        </w:rPr>
      </w:pPr>
    </w:p>
    <w:p w14:paraId="53802CD5" w14:textId="77777777" w:rsidR="00E170F9" w:rsidRDefault="00E170F9" w:rsidP="00592451">
      <w:pPr>
        <w:spacing w:after="0" w:line="360" w:lineRule="auto"/>
        <w:jc w:val="both"/>
        <w:rPr>
          <w:sz w:val="24"/>
          <w:szCs w:val="24"/>
        </w:rPr>
      </w:pPr>
    </w:p>
    <w:p w14:paraId="27220B93" w14:textId="77777777" w:rsidR="00E170F9" w:rsidRDefault="00E170F9" w:rsidP="00592451">
      <w:pPr>
        <w:spacing w:after="0" w:line="360" w:lineRule="auto"/>
        <w:jc w:val="both"/>
        <w:rPr>
          <w:sz w:val="24"/>
          <w:szCs w:val="24"/>
        </w:rPr>
      </w:pPr>
    </w:p>
    <w:p w14:paraId="62CD8A0C" w14:textId="77777777" w:rsidR="00592451" w:rsidRDefault="00592451" w:rsidP="0059245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Datum: </w:t>
      </w:r>
      <w:r w:rsidR="000560A3">
        <w:rPr>
          <w:sz w:val="24"/>
          <w:szCs w:val="24"/>
        </w:rPr>
        <w:t xml:space="preserve"> </w:t>
      </w:r>
    </w:p>
    <w:p w14:paraId="0235CC53" w14:textId="77777777" w:rsidR="00592451" w:rsidRDefault="00592451" w:rsidP="00592451">
      <w:pPr>
        <w:spacing w:after="0" w:line="360" w:lineRule="auto"/>
        <w:jc w:val="both"/>
        <w:rPr>
          <w:sz w:val="24"/>
          <w:szCs w:val="24"/>
        </w:rPr>
      </w:pPr>
    </w:p>
    <w:p w14:paraId="308F2F69" w14:textId="5DDBA249" w:rsidR="00E170F9" w:rsidRDefault="00E170F9" w:rsidP="0059245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14:paraId="3065737E" w14:textId="061215A5" w:rsidR="00E170F9" w:rsidRDefault="00E170F9" w:rsidP="00592451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podpis</w:t>
      </w:r>
    </w:p>
    <w:sectPr w:rsidR="00E170F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C478C" w14:textId="77777777" w:rsidR="006F6BF7" w:rsidRDefault="006F6BF7" w:rsidP="009F0A96">
      <w:pPr>
        <w:spacing w:after="0" w:line="240" w:lineRule="auto"/>
      </w:pPr>
      <w:r>
        <w:separator/>
      </w:r>
    </w:p>
  </w:endnote>
  <w:endnote w:type="continuationSeparator" w:id="0">
    <w:p w14:paraId="7412720B" w14:textId="77777777" w:rsidR="006F6BF7" w:rsidRDefault="006F6BF7" w:rsidP="009F0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378B0" w14:textId="77777777" w:rsidR="006F6BF7" w:rsidRDefault="006F6BF7" w:rsidP="009F0A96">
      <w:pPr>
        <w:spacing w:after="0" w:line="240" w:lineRule="auto"/>
      </w:pPr>
      <w:r>
        <w:separator/>
      </w:r>
    </w:p>
  </w:footnote>
  <w:footnote w:type="continuationSeparator" w:id="0">
    <w:p w14:paraId="29103CF0" w14:textId="77777777" w:rsidR="006F6BF7" w:rsidRDefault="006F6BF7" w:rsidP="009F0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A6C34" w14:textId="77777777" w:rsidR="00376F44" w:rsidRDefault="00376F44">
    <w:pPr>
      <w:pStyle w:val="Zhlav"/>
    </w:pPr>
  </w:p>
  <w:p w14:paraId="32C5F21D" w14:textId="2E32EEA6" w:rsidR="00B44295" w:rsidRDefault="009F0A96">
    <w:pPr>
      <w:pStyle w:val="Zhlav"/>
      <w:rPr>
        <w:b/>
        <w:sz w:val="40"/>
        <w:szCs w:val="40"/>
      </w:rPr>
    </w:pPr>
    <w:r>
      <w:tab/>
    </w:r>
    <w:r w:rsidRPr="00376F44">
      <w:rPr>
        <w:b/>
        <w:sz w:val="40"/>
        <w:szCs w:val="40"/>
      </w:rPr>
      <w:t>OBEC</w:t>
    </w:r>
    <w:r w:rsidR="00E170F9">
      <w:rPr>
        <w:b/>
        <w:sz w:val="40"/>
        <w:szCs w:val="40"/>
      </w:rPr>
      <w:t>NÍ ÚŘAD</w:t>
    </w:r>
    <w:r w:rsidR="00376F44" w:rsidRPr="00376F44">
      <w:rPr>
        <w:b/>
        <w:sz w:val="40"/>
        <w:szCs w:val="40"/>
      </w:rPr>
      <w:t xml:space="preserve"> </w:t>
    </w:r>
    <w:r w:rsidRPr="00376F44">
      <w:rPr>
        <w:b/>
        <w:sz w:val="40"/>
        <w:szCs w:val="40"/>
      </w:rPr>
      <w:t>SUŠICE</w:t>
    </w:r>
    <w:r w:rsidR="00376F44" w:rsidRPr="00376F44">
      <w:rPr>
        <w:b/>
        <w:sz w:val="40"/>
        <w:szCs w:val="40"/>
      </w:rPr>
      <w:t xml:space="preserve"> </w:t>
    </w:r>
  </w:p>
  <w:p w14:paraId="6EE61999" w14:textId="77777777" w:rsidR="00EB4C04" w:rsidRDefault="00B44295" w:rsidP="00511335">
    <w:pPr>
      <w:pStyle w:val="Zhlav"/>
      <w:rPr>
        <w:sz w:val="36"/>
        <w:szCs w:val="36"/>
      </w:rPr>
    </w:pPr>
    <w:r>
      <w:rPr>
        <w:b/>
        <w:sz w:val="40"/>
        <w:szCs w:val="40"/>
      </w:rPr>
      <w:tab/>
    </w:r>
    <w:r w:rsidR="006A0B95">
      <w:rPr>
        <w:sz w:val="36"/>
        <w:szCs w:val="36"/>
      </w:rPr>
      <w:t>SUŠICE 54, 687 04 TRAPLICE</w:t>
    </w:r>
  </w:p>
  <w:p w14:paraId="0C710556" w14:textId="77777777" w:rsidR="009F0A96" w:rsidRDefault="00EB4C04">
    <w:pPr>
      <w:pStyle w:val="Zhlav"/>
    </w:pPr>
    <w:r>
      <w:rPr>
        <w:sz w:val="36"/>
        <w:szCs w:val="36"/>
      </w:rPr>
      <w:tab/>
    </w:r>
    <w:r w:rsidR="009F0A96" w:rsidRPr="00DF1510">
      <w:rPr>
        <w:sz w:val="36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76F3"/>
    <w:multiLevelType w:val="hybridMultilevel"/>
    <w:tmpl w:val="1E224F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5010F"/>
    <w:multiLevelType w:val="hybridMultilevel"/>
    <w:tmpl w:val="34087016"/>
    <w:lvl w:ilvl="0" w:tplc="F34A21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9731C"/>
    <w:multiLevelType w:val="hybridMultilevel"/>
    <w:tmpl w:val="A8265804"/>
    <w:lvl w:ilvl="0" w:tplc="DFE6FD8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0429389">
    <w:abstractNumId w:val="2"/>
  </w:num>
  <w:num w:numId="2" w16cid:durableId="2105221749">
    <w:abstractNumId w:val="1"/>
  </w:num>
  <w:num w:numId="3" w16cid:durableId="761416766">
    <w:abstractNumId w:val="2"/>
  </w:num>
  <w:num w:numId="4" w16cid:durableId="371344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630"/>
    <w:rsid w:val="000005D7"/>
    <w:rsid w:val="00013B6F"/>
    <w:rsid w:val="000348F6"/>
    <w:rsid w:val="000560A3"/>
    <w:rsid w:val="00093811"/>
    <w:rsid w:val="000A6A35"/>
    <w:rsid w:val="00126229"/>
    <w:rsid w:val="00153B8A"/>
    <w:rsid w:val="001629D7"/>
    <w:rsid w:val="00180896"/>
    <w:rsid w:val="002418E4"/>
    <w:rsid w:val="00322D5F"/>
    <w:rsid w:val="003718F4"/>
    <w:rsid w:val="00376F44"/>
    <w:rsid w:val="00431262"/>
    <w:rsid w:val="00511335"/>
    <w:rsid w:val="00592451"/>
    <w:rsid w:val="005D4F9C"/>
    <w:rsid w:val="005E43D7"/>
    <w:rsid w:val="0069494F"/>
    <w:rsid w:val="006A0B95"/>
    <w:rsid w:val="006F6BF7"/>
    <w:rsid w:val="00724AD5"/>
    <w:rsid w:val="007716F0"/>
    <w:rsid w:val="007B485E"/>
    <w:rsid w:val="007B7E69"/>
    <w:rsid w:val="00816664"/>
    <w:rsid w:val="009238BF"/>
    <w:rsid w:val="009A7070"/>
    <w:rsid w:val="009E6C9E"/>
    <w:rsid w:val="009F0A96"/>
    <w:rsid w:val="00A451DA"/>
    <w:rsid w:val="00A86465"/>
    <w:rsid w:val="00AB2E9B"/>
    <w:rsid w:val="00B420AD"/>
    <w:rsid w:val="00B44295"/>
    <w:rsid w:val="00BA16DE"/>
    <w:rsid w:val="00BD5B27"/>
    <w:rsid w:val="00C23229"/>
    <w:rsid w:val="00C235DF"/>
    <w:rsid w:val="00C55DA6"/>
    <w:rsid w:val="00C6006A"/>
    <w:rsid w:val="00C820E9"/>
    <w:rsid w:val="00D76D30"/>
    <w:rsid w:val="00DF1510"/>
    <w:rsid w:val="00E079EA"/>
    <w:rsid w:val="00E170F9"/>
    <w:rsid w:val="00E37551"/>
    <w:rsid w:val="00E519D4"/>
    <w:rsid w:val="00E615EF"/>
    <w:rsid w:val="00EB4C04"/>
    <w:rsid w:val="00EE2785"/>
    <w:rsid w:val="00FE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F5E8B"/>
  <w15:chartTrackingRefBased/>
  <w15:docId w15:val="{3E38FFB0-F5BD-47C8-89EF-7C0E32C7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F0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0A96"/>
  </w:style>
  <w:style w:type="paragraph" w:styleId="Zpat">
    <w:name w:val="footer"/>
    <w:basedOn w:val="Normln"/>
    <w:link w:val="ZpatChar"/>
    <w:uiPriority w:val="99"/>
    <w:unhideWhenUsed/>
    <w:rsid w:val="009F0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0A96"/>
  </w:style>
  <w:style w:type="paragraph" w:styleId="Odstavecseseznamem">
    <w:name w:val="List Paragraph"/>
    <w:basedOn w:val="Normln"/>
    <w:uiPriority w:val="34"/>
    <w:qFormat/>
    <w:rsid w:val="0059245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56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6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ec%20Susice\Desktop\Obec%20Susi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Obec Susice</Template>
  <TotalTime>83</TotalTime>
  <Pages>1</Pages>
  <Words>85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Susice</dc:creator>
  <cp:keywords/>
  <dc:description/>
  <cp:lastModifiedBy>UCETNI</cp:lastModifiedBy>
  <cp:revision>42</cp:revision>
  <cp:lastPrinted>2023-11-13T14:48:00Z</cp:lastPrinted>
  <dcterms:created xsi:type="dcterms:W3CDTF">2015-11-07T13:22:00Z</dcterms:created>
  <dcterms:modified xsi:type="dcterms:W3CDTF">2023-11-15T09:05:00Z</dcterms:modified>
</cp:coreProperties>
</file>